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45" w:rsidRDefault="00752245">
      <w:r>
        <w:rPr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14DE3E47" wp14:editId="2D07EB82">
            <wp:simplePos x="0" y="0"/>
            <wp:positionH relativeFrom="column">
              <wp:posOffset>106680</wp:posOffset>
            </wp:positionH>
            <wp:positionV relativeFrom="paragraph">
              <wp:posOffset>-669290</wp:posOffset>
            </wp:positionV>
            <wp:extent cx="5605780" cy="2166620"/>
            <wp:effectExtent l="0" t="0" r="0" b="5080"/>
            <wp:wrapThrough wrapText="bothSides">
              <wp:wrapPolygon edited="0">
                <wp:start x="0" y="0"/>
                <wp:lineTo x="0" y="21461"/>
                <wp:lineTo x="21507" y="21461"/>
                <wp:lineTo x="21507" y="0"/>
                <wp:lineTo x="0" y="0"/>
              </wp:wrapPolygon>
            </wp:wrapThrough>
            <wp:docPr id="1" name="Imagen 1" descr="Encabezado XIV Jornadas Misiones Jesuí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Encabezado XIV Jornadas Misiones Jesuític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245" w:rsidRPr="00970731" w:rsidRDefault="00752245" w:rsidP="00752245">
      <w:pPr>
        <w:spacing w:after="0" w:line="360" w:lineRule="auto"/>
        <w:jc w:val="center"/>
        <w:rPr>
          <w:rFonts w:ascii="AGaramond-Semibold" w:hAnsi="AGaramond-Semibold"/>
          <w:b/>
          <w:color w:val="61534E"/>
        </w:rPr>
      </w:pPr>
      <w:r w:rsidRPr="00970731">
        <w:rPr>
          <w:rFonts w:ascii="AGaramond-Semibold" w:hAnsi="AGaramond-Semibold"/>
          <w:b/>
          <w:color w:val="61534E"/>
        </w:rPr>
        <w:t>ACUERDO PARA VENTA DE LIBROS</w:t>
      </w:r>
    </w:p>
    <w:p w:rsidR="00752245" w:rsidRPr="00970731" w:rsidRDefault="00970731" w:rsidP="00970731">
      <w:pPr>
        <w:spacing w:after="0" w:line="360" w:lineRule="auto"/>
        <w:ind w:firstLine="708"/>
        <w:jc w:val="both"/>
        <w:rPr>
          <w:rFonts w:ascii="AGaramond-Semibold" w:hAnsi="AGaramond-Semibold"/>
          <w:color w:val="61534E"/>
          <w:sz w:val="20"/>
          <w:szCs w:val="20"/>
        </w:rPr>
      </w:pPr>
      <w:r w:rsidRPr="00DC4AB8">
        <w:rPr>
          <w:rFonts w:ascii="AGaramond-Semibold" w:hAnsi="AGaramond-Semibold"/>
          <w:color w:val="61534E"/>
          <w:sz w:val="20"/>
          <w:szCs w:val="20"/>
        </w:rPr>
        <w:t>La Comisión Organizadora establecerá un espacio y personal para armar un Stand en el cual se podrán a la venta las diferentes publicaciones que los expositores y coordinadores deseen po</w:t>
      </w:r>
      <w:r>
        <w:rPr>
          <w:rFonts w:ascii="AGaramond-Semibold" w:hAnsi="AGaramond-Semibold"/>
          <w:color w:val="61534E"/>
          <w:sz w:val="20"/>
          <w:szCs w:val="20"/>
        </w:rPr>
        <w:t xml:space="preserve">ner a la venta en dicho evento. </w:t>
      </w:r>
      <w:r w:rsidR="00752245" w:rsidRPr="00970731">
        <w:rPr>
          <w:rFonts w:ascii="AGaramond-Semibold" w:hAnsi="AGaramond-Semibold"/>
          <w:color w:val="61534E"/>
          <w:sz w:val="20"/>
          <w:szCs w:val="20"/>
        </w:rPr>
        <w:t>Las condiciones para acceder al servicio son las siguientes:</w:t>
      </w:r>
    </w:p>
    <w:p w:rsidR="00752245" w:rsidRPr="00970731" w:rsidRDefault="00752245" w:rsidP="0075224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Garamond-Semibold" w:hAnsi="AGaramond-Semibold"/>
          <w:color w:val="61534E"/>
        </w:rPr>
      </w:pPr>
      <w:r w:rsidRPr="00970731">
        <w:rPr>
          <w:rFonts w:ascii="AGaramond-Semibold" w:hAnsi="AGaramond-Semibold"/>
          <w:color w:val="61534E"/>
        </w:rPr>
        <w:t xml:space="preserve">Donar un ejemplar a la Biblioteca del Instituto de Investigaciones </w:t>
      </w:r>
      <w:proofErr w:type="spellStart"/>
      <w:r w:rsidRPr="00970731">
        <w:rPr>
          <w:rFonts w:ascii="AGaramond-Semibold" w:hAnsi="AGaramond-Semibold"/>
          <w:color w:val="61534E"/>
        </w:rPr>
        <w:t>Geohistóricas</w:t>
      </w:r>
      <w:proofErr w:type="spellEnd"/>
      <w:r w:rsidR="00970731" w:rsidRPr="00970731">
        <w:rPr>
          <w:rFonts w:ascii="AGaramond-Semibold" w:hAnsi="AGaramond-Semibold"/>
          <w:color w:val="61534E"/>
        </w:rPr>
        <w:t xml:space="preserve"> (IIGHI)</w:t>
      </w:r>
      <w:r w:rsidR="00970731">
        <w:rPr>
          <w:rFonts w:ascii="AGaramond-Semibold" w:hAnsi="AGaramond-Semibold"/>
          <w:color w:val="61534E"/>
        </w:rPr>
        <w:t>.</w:t>
      </w:r>
    </w:p>
    <w:p w:rsidR="00752245" w:rsidRPr="00970731" w:rsidRDefault="00752245" w:rsidP="00752245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Garamond-Semibold" w:hAnsi="AGaramond-Semibold"/>
          <w:color w:val="61534E"/>
        </w:rPr>
      </w:pPr>
      <w:r w:rsidRPr="00970731">
        <w:rPr>
          <w:rFonts w:ascii="AGaramond-Semibold" w:hAnsi="AGaramond-Semibold"/>
          <w:color w:val="61534E"/>
        </w:rPr>
        <w:t>Establecer un precio en moneda argentina, teniendo en cuenta que dicho valor de</w:t>
      </w:r>
      <w:r w:rsidR="00970731" w:rsidRPr="00970731">
        <w:rPr>
          <w:rFonts w:ascii="AGaramond-Semibold" w:hAnsi="AGaramond-Semibold"/>
          <w:color w:val="61534E"/>
        </w:rPr>
        <w:t>be</w:t>
      </w:r>
      <w:r w:rsidRPr="00970731">
        <w:rPr>
          <w:rFonts w:ascii="AGaramond-Semibold" w:hAnsi="AGaramond-Semibold"/>
          <w:color w:val="61534E"/>
        </w:rPr>
        <w:t xml:space="preserve"> ser redondo a efectos de realizar u</w:t>
      </w:r>
      <w:r w:rsidR="00970731" w:rsidRPr="00970731">
        <w:rPr>
          <w:rFonts w:ascii="AGaramond-Semibold" w:hAnsi="AGaramond-Semibold"/>
          <w:color w:val="61534E"/>
        </w:rPr>
        <w:t>na transacción ágil y dinámica</w:t>
      </w:r>
      <w:r w:rsidR="00970731">
        <w:rPr>
          <w:rFonts w:ascii="AGaramond-Semibold" w:hAnsi="AGaramond-Semibold"/>
          <w:color w:val="61534E"/>
        </w:rPr>
        <w:t>.</w:t>
      </w:r>
    </w:p>
    <w:p w:rsidR="00683258" w:rsidRDefault="00752245" w:rsidP="00970731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Garamond-Semibold" w:hAnsi="AGaramond-Semibold"/>
          <w:color w:val="61534E"/>
        </w:rPr>
      </w:pPr>
      <w:r w:rsidRPr="00970731">
        <w:rPr>
          <w:rFonts w:ascii="AGaramond-Semibold" w:hAnsi="AGaramond-Semibold"/>
          <w:color w:val="61534E"/>
        </w:rPr>
        <w:t xml:space="preserve">Entregar este formulario </w:t>
      </w:r>
      <w:r w:rsidR="00970731">
        <w:rPr>
          <w:rFonts w:ascii="AGaramond-Semibold" w:hAnsi="AGaramond-Semibold"/>
          <w:color w:val="61534E"/>
        </w:rPr>
        <w:t xml:space="preserve">completo e impreso </w:t>
      </w:r>
      <w:r w:rsidRPr="00970731">
        <w:rPr>
          <w:rFonts w:ascii="AGaramond-Semibold" w:hAnsi="AGaramond-Semibold"/>
          <w:color w:val="61534E"/>
        </w:rPr>
        <w:t>al momento</w:t>
      </w:r>
      <w:r w:rsidR="00970731" w:rsidRPr="00970731">
        <w:rPr>
          <w:rFonts w:ascii="AGaramond-Semibold" w:hAnsi="AGaramond-Semibold"/>
          <w:color w:val="61534E"/>
        </w:rPr>
        <w:t xml:space="preserve"> de la </w:t>
      </w:r>
      <w:r w:rsidR="00970731">
        <w:rPr>
          <w:rFonts w:ascii="AGaramond-Semibold" w:hAnsi="AGaramond-Semibold"/>
          <w:color w:val="61534E"/>
        </w:rPr>
        <w:t>acreditación.</w:t>
      </w:r>
    </w:p>
    <w:p w:rsidR="00970731" w:rsidRPr="00970731" w:rsidRDefault="00970731" w:rsidP="00970731">
      <w:pPr>
        <w:pStyle w:val="Prrafodelista"/>
        <w:spacing w:after="0" w:line="360" w:lineRule="auto"/>
        <w:jc w:val="both"/>
        <w:rPr>
          <w:rFonts w:ascii="AGaramond-Semibold" w:hAnsi="AGaramond-Semibold"/>
          <w:color w:val="61534E"/>
        </w:rPr>
      </w:pPr>
    </w:p>
    <w:p w:rsidR="00752245" w:rsidRPr="00970731" w:rsidRDefault="00752245" w:rsidP="00752245">
      <w:pPr>
        <w:spacing w:after="0" w:line="360" w:lineRule="auto"/>
        <w:jc w:val="center"/>
        <w:rPr>
          <w:rFonts w:ascii="AGaramond-Semibold" w:hAnsi="AGaramond-Semibold"/>
          <w:b/>
          <w:color w:val="61534E"/>
          <w:szCs w:val="20"/>
          <w:u w:val="single"/>
        </w:rPr>
      </w:pPr>
      <w:r w:rsidRPr="00970731">
        <w:rPr>
          <w:rFonts w:ascii="AGaramond-Semibold" w:hAnsi="AGaramond-Semibold"/>
          <w:b/>
          <w:color w:val="61534E"/>
          <w:szCs w:val="20"/>
          <w:u w:val="single"/>
        </w:rPr>
        <w:t>FORMULARIO DE VENTA DE LIBROS</w:t>
      </w:r>
    </w:p>
    <w:tbl>
      <w:tblPr>
        <w:tblStyle w:val="Tablaconcuadrcula"/>
        <w:tblW w:w="9039" w:type="dxa"/>
        <w:tblBorders>
          <w:top w:val="single" w:sz="12" w:space="0" w:color="61534E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5702E0" w:rsidRPr="00970731" w:rsidTr="00E20A74">
        <w:trPr>
          <w:trHeight w:val="1587"/>
        </w:trPr>
        <w:tc>
          <w:tcPr>
            <w:tcW w:w="9039" w:type="dxa"/>
          </w:tcPr>
          <w:p w:rsidR="005702E0" w:rsidRPr="00970731" w:rsidRDefault="005702E0" w:rsidP="008D5454">
            <w:pPr>
              <w:rPr>
                <w:rFonts w:ascii="AGaramond-Semibold" w:hAnsi="AGaramond-Semibold"/>
                <w:color w:val="61534E"/>
              </w:rPr>
            </w:pPr>
            <w:r w:rsidRPr="008D5454">
              <w:rPr>
                <w:rFonts w:ascii="AGaramond-Semibold" w:hAnsi="AGaramond-Semibold"/>
                <w:color w:val="61534E"/>
              </w:rPr>
              <w:t>Título del libro</w:t>
            </w:r>
            <w:r w:rsidR="009D2ED7">
              <w:rPr>
                <w:rFonts w:ascii="AGaramond-Semibold" w:hAnsi="AGaramond-Semibold"/>
                <w:color w:val="61534E"/>
              </w:rPr>
              <w:t xml:space="preserve">: </w:t>
            </w:r>
            <w:sdt>
              <w:sdtPr>
                <w:rPr>
                  <w:rFonts w:ascii="AGaramond-Semibold" w:hAnsi="AGaramond-Semibold"/>
                  <w:color w:val="61534E"/>
                </w:rPr>
                <w:id w:val="-1473355788"/>
                <w:placeholder>
                  <w:docPart w:val="5B5E0D6FA738475EA0779BA177B597D3"/>
                </w:placeholder>
                <w:showingPlcHdr/>
                <w:text/>
              </w:sdtPr>
              <w:sdtContent>
                <w:r w:rsidR="009D2ED7" w:rsidRPr="0097073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  <w:p w:rsidR="005702E0" w:rsidRPr="00970731" w:rsidRDefault="005702E0" w:rsidP="008D5454">
            <w:pPr>
              <w:spacing w:before="240" w:line="276" w:lineRule="auto"/>
              <w:rPr>
                <w:rFonts w:ascii="AGaramond-Semibold" w:hAnsi="AGaramond-Semibold"/>
                <w:color w:val="61534E"/>
              </w:rPr>
            </w:pPr>
            <w:r w:rsidRPr="00970731">
              <w:rPr>
                <w:rFonts w:ascii="AGaramond-Semibold" w:hAnsi="AGaramond-Semibold"/>
                <w:color w:val="61534E"/>
              </w:rPr>
              <w:t>Cantidad de ejemplares:</w:t>
            </w:r>
            <w:r>
              <w:rPr>
                <w:rFonts w:ascii="AGaramond-Semibold" w:hAnsi="AGaramond-Semibold"/>
                <w:color w:val="61534E"/>
              </w:rPr>
              <w:t xml:space="preserve"> </w:t>
            </w:r>
            <w:sdt>
              <w:sdtPr>
                <w:rPr>
                  <w:rFonts w:ascii="AGaramond-Semibold" w:hAnsi="AGaramond-Semibold"/>
                  <w:color w:val="61534E"/>
                </w:rPr>
                <w:id w:val="-382027722"/>
                <w:placeholder>
                  <w:docPart w:val="44E549AE4C3744AA8F149CB7351AB5CC"/>
                </w:placeholder>
                <w:showingPlcHdr/>
                <w:text/>
              </w:sdtPr>
              <w:sdtEndPr/>
              <w:sdtContent>
                <w:r w:rsidRPr="0097073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  <w:p w:rsidR="005702E0" w:rsidRDefault="005702E0" w:rsidP="008D5454">
            <w:pPr>
              <w:spacing w:before="240" w:line="276" w:lineRule="auto"/>
              <w:rPr>
                <w:rFonts w:ascii="AGaramond-Semibold" w:hAnsi="AGaramond-Semibold"/>
                <w:color w:val="61534E"/>
              </w:rPr>
            </w:pPr>
            <w:r w:rsidRPr="00970731">
              <w:rPr>
                <w:rFonts w:ascii="AGaramond-Semibold" w:hAnsi="AGaramond-Semibold"/>
                <w:color w:val="61534E"/>
              </w:rPr>
              <w:t>Precio de cada uno en pesos argentinos:</w:t>
            </w:r>
            <w:r>
              <w:rPr>
                <w:rFonts w:ascii="AGaramond-Semibold" w:hAnsi="AGaramond-Semibold"/>
                <w:color w:val="61534E"/>
              </w:rPr>
              <w:t xml:space="preserve"> </w:t>
            </w:r>
            <w:sdt>
              <w:sdtPr>
                <w:rPr>
                  <w:rFonts w:ascii="AGaramond-Semibold" w:hAnsi="AGaramond-Semibold"/>
                  <w:color w:val="61534E"/>
                </w:rPr>
                <w:id w:val="-1132941505"/>
                <w:placeholder>
                  <w:docPart w:val="44E549AE4C3744AA8F149CB7351AB5CC"/>
                </w:placeholder>
                <w:showingPlcHdr/>
                <w:text/>
              </w:sdtPr>
              <w:sdtEndPr/>
              <w:sdtContent>
                <w:r w:rsidR="008F750D" w:rsidRPr="00970731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  <w:p w:rsidR="005702E0" w:rsidRPr="00970731" w:rsidRDefault="005702E0" w:rsidP="005702E0">
            <w:pPr>
              <w:spacing w:before="240" w:line="276" w:lineRule="auto"/>
              <w:rPr>
                <w:rFonts w:ascii="AGaramond-Semibold" w:hAnsi="AGaramond-Semibold"/>
                <w:color w:val="61534E"/>
              </w:rPr>
            </w:pPr>
            <w:r w:rsidRPr="00970731">
              <w:rPr>
                <w:rFonts w:ascii="AGaramond-Semibold" w:hAnsi="AGaramond-Semibold"/>
                <w:color w:val="61534E"/>
              </w:rPr>
              <w:t>Ejemplar para la biblioteca:</w:t>
            </w:r>
            <w:r>
              <w:rPr>
                <w:rFonts w:ascii="AGaramond-Semibold" w:hAnsi="AGaramond-Semibold"/>
                <w:color w:val="61534E"/>
              </w:rPr>
              <w:t xml:space="preserve"> 1</w:t>
            </w:r>
          </w:p>
        </w:tc>
      </w:tr>
    </w:tbl>
    <w:p w:rsidR="00752245" w:rsidRDefault="00752245" w:rsidP="00B36927">
      <w:pPr>
        <w:pBdr>
          <w:top w:val="single" w:sz="12" w:space="1" w:color="61534E"/>
        </w:pBdr>
        <w:spacing w:after="0" w:line="360" w:lineRule="auto"/>
      </w:pPr>
    </w:p>
    <w:p w:rsidR="0051140B" w:rsidRDefault="0051140B" w:rsidP="00B36927">
      <w:pPr>
        <w:pBdr>
          <w:top w:val="single" w:sz="12" w:space="1" w:color="61534E"/>
        </w:pBdr>
        <w:spacing w:after="0" w:line="360" w:lineRule="auto"/>
      </w:pPr>
    </w:p>
    <w:p w:rsidR="005702E0" w:rsidRDefault="005702E0" w:rsidP="00B36927">
      <w:pPr>
        <w:pBdr>
          <w:top w:val="single" w:sz="12" w:space="1" w:color="61534E"/>
        </w:pBdr>
        <w:spacing w:after="0" w:line="360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61534E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51140B" w:rsidTr="0051140B">
        <w:tc>
          <w:tcPr>
            <w:tcW w:w="2992" w:type="dxa"/>
          </w:tcPr>
          <w:p w:rsidR="0051140B" w:rsidRDefault="0051140B" w:rsidP="0051140B">
            <w:pPr>
              <w:rPr>
                <w:rFonts w:ascii="AGaramond-Semibold" w:hAnsi="AGaramond-Semibold"/>
                <w:color w:val="61534E"/>
              </w:rPr>
            </w:pPr>
          </w:p>
        </w:tc>
        <w:tc>
          <w:tcPr>
            <w:tcW w:w="2993" w:type="dxa"/>
          </w:tcPr>
          <w:p w:rsidR="0051140B" w:rsidRDefault="00F10828" w:rsidP="0051140B">
            <w:pPr>
              <w:jc w:val="center"/>
              <w:rPr>
                <w:rFonts w:ascii="AGaramond-Semibold" w:hAnsi="AGaramond-Semibold"/>
                <w:color w:val="61534E"/>
              </w:rPr>
            </w:pPr>
            <w:sdt>
              <w:sdtPr>
                <w:rPr>
                  <w:rFonts w:ascii="AGaramond-Semibold" w:hAnsi="AGaramond-Semibold"/>
                  <w:color w:val="61534E"/>
                  <w:sz w:val="28"/>
                  <w:szCs w:val="28"/>
                </w:rPr>
                <w:id w:val="-1711488272"/>
                <w:placeholder>
                  <w:docPart w:val="A3039B64DCA145459DC1D990D1A5A444"/>
                </w:placeholder>
                <w:showingPlcHdr/>
                <w:text/>
              </w:sdtPr>
              <w:sdtEndPr/>
              <w:sdtContent>
                <w:r w:rsidR="0051140B">
                  <w:rPr>
                    <w:rStyle w:val="Textodelmarcadordeposicin"/>
                  </w:rPr>
                  <w:t>Nombre y Apellido</w:t>
                </w:r>
                <w:r w:rsidR="0051140B" w:rsidRPr="00954A09">
                  <w:rPr>
                    <w:rStyle w:val="Textodelmarcadordeposicin"/>
                  </w:rPr>
                  <w:t>.</w:t>
                </w:r>
              </w:sdtContent>
            </w:sdt>
          </w:p>
        </w:tc>
        <w:tc>
          <w:tcPr>
            <w:tcW w:w="2993" w:type="dxa"/>
          </w:tcPr>
          <w:p w:rsidR="0051140B" w:rsidRPr="0051140B" w:rsidRDefault="00F10828" w:rsidP="0051140B">
            <w:pPr>
              <w:jc w:val="center"/>
              <w:rPr>
                <w:rFonts w:ascii="AGaramond-Semibold" w:hAnsi="AGaramond-Semibold"/>
                <w:color w:val="61534E"/>
                <w:sz w:val="22"/>
                <w:szCs w:val="22"/>
              </w:rPr>
            </w:pPr>
            <w:sdt>
              <w:sdtPr>
                <w:rPr>
                  <w:rFonts w:ascii="AGaramond-Semibold" w:hAnsi="AGaramond-Semibold"/>
                  <w:color w:val="61534E"/>
                </w:rPr>
                <w:id w:val="-1865124308"/>
                <w:placeholder>
                  <w:docPart w:val="D883FE259FE94D858AA392641FDA080E"/>
                </w:placeholder>
                <w:showingPlcHdr/>
                <w:text/>
              </w:sdtPr>
              <w:sdtEndPr/>
              <w:sdtContent>
                <w:r w:rsidR="0051140B" w:rsidRPr="0051140B">
                  <w:rPr>
                    <w:rStyle w:val="Textodelmarcadordeposicin"/>
                  </w:rPr>
                  <w:t>Fecha</w:t>
                </w:r>
                <w:r w:rsidR="0051140B" w:rsidRPr="0051140B">
                  <w:rPr>
                    <w:rStyle w:val="Textodelmarcadordeposicin"/>
                    <w:sz w:val="22"/>
                    <w:szCs w:val="22"/>
                  </w:rPr>
                  <w:t>.</w:t>
                </w:r>
              </w:sdtContent>
            </w:sdt>
          </w:p>
        </w:tc>
      </w:tr>
      <w:tr w:rsidR="0051140B" w:rsidTr="0051140B">
        <w:tc>
          <w:tcPr>
            <w:tcW w:w="2992" w:type="dxa"/>
          </w:tcPr>
          <w:p w:rsidR="0051140B" w:rsidRPr="0051140B" w:rsidRDefault="0051140B" w:rsidP="0051140B">
            <w:pPr>
              <w:jc w:val="center"/>
              <w:rPr>
                <w:rFonts w:ascii="AGaramond-Semibold" w:hAnsi="AGaramond-Semibold"/>
                <w:color w:val="61534E"/>
                <w:sz w:val="22"/>
                <w:szCs w:val="22"/>
              </w:rPr>
            </w:pPr>
            <w:r w:rsidRPr="0051140B">
              <w:rPr>
                <w:rFonts w:ascii="AGaramond-Semibold" w:hAnsi="AGaramond-Semibold"/>
                <w:color w:val="61534E"/>
                <w:sz w:val="22"/>
                <w:szCs w:val="22"/>
              </w:rPr>
              <w:t>Firma</w:t>
            </w:r>
          </w:p>
        </w:tc>
        <w:tc>
          <w:tcPr>
            <w:tcW w:w="2993" w:type="dxa"/>
          </w:tcPr>
          <w:p w:rsidR="0051140B" w:rsidRPr="0051140B" w:rsidRDefault="0051140B" w:rsidP="0051140B">
            <w:pPr>
              <w:jc w:val="center"/>
              <w:rPr>
                <w:rFonts w:ascii="AGaramond-Semibold" w:hAnsi="AGaramond-Semibold"/>
                <w:color w:val="61534E"/>
                <w:sz w:val="22"/>
                <w:szCs w:val="22"/>
              </w:rPr>
            </w:pPr>
            <w:r w:rsidRPr="0051140B">
              <w:rPr>
                <w:rFonts w:ascii="AGaramond-Semibold" w:hAnsi="AGaramond-Semibold"/>
                <w:color w:val="61534E"/>
                <w:sz w:val="22"/>
                <w:szCs w:val="22"/>
              </w:rPr>
              <w:t>Nombre y Apellido</w:t>
            </w:r>
          </w:p>
        </w:tc>
        <w:tc>
          <w:tcPr>
            <w:tcW w:w="2993" w:type="dxa"/>
          </w:tcPr>
          <w:p w:rsidR="0051140B" w:rsidRPr="0051140B" w:rsidRDefault="0051140B" w:rsidP="0051140B">
            <w:pPr>
              <w:jc w:val="center"/>
              <w:rPr>
                <w:rFonts w:ascii="AGaramond-Semibold" w:hAnsi="AGaramond-Semibold"/>
                <w:color w:val="61534E"/>
                <w:sz w:val="22"/>
                <w:szCs w:val="22"/>
              </w:rPr>
            </w:pPr>
            <w:r w:rsidRPr="0051140B">
              <w:rPr>
                <w:rFonts w:ascii="AGaramond-Semibold" w:hAnsi="AGaramond-Semibold"/>
                <w:color w:val="61534E"/>
                <w:sz w:val="22"/>
                <w:szCs w:val="22"/>
              </w:rPr>
              <w:t>Fecha</w:t>
            </w:r>
          </w:p>
        </w:tc>
      </w:tr>
    </w:tbl>
    <w:p w:rsidR="00752245" w:rsidRDefault="00752245" w:rsidP="0051140B"/>
    <w:p w:rsidR="00970731" w:rsidRPr="00970731" w:rsidRDefault="00970731" w:rsidP="005702E0">
      <w:pPr>
        <w:spacing w:after="0" w:line="360" w:lineRule="auto"/>
        <w:jc w:val="both"/>
        <w:rPr>
          <w:rFonts w:ascii="AGaramond-Semibold" w:hAnsi="AGaramond-Semibold"/>
          <w:color w:val="61534E"/>
          <w:sz w:val="20"/>
          <w:szCs w:val="20"/>
        </w:rPr>
      </w:pPr>
      <w:r w:rsidRPr="00970731">
        <w:rPr>
          <w:rFonts w:ascii="AGaramond-Semibold" w:hAnsi="AGaramond-Semibold"/>
          <w:color w:val="61534E"/>
          <w:sz w:val="20"/>
          <w:szCs w:val="20"/>
        </w:rPr>
        <w:t>* La firma de este acuerdo garantiza su consentimiento.</w:t>
      </w:r>
    </w:p>
    <w:sectPr w:rsidR="00970731" w:rsidRPr="00970731"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0828" w:rsidRDefault="00F10828" w:rsidP="00752245">
      <w:pPr>
        <w:spacing w:after="0" w:line="240" w:lineRule="auto"/>
      </w:pPr>
      <w:r>
        <w:separator/>
      </w:r>
    </w:p>
  </w:endnote>
  <w:endnote w:type="continuationSeparator" w:id="0">
    <w:p w:rsidR="00F10828" w:rsidRDefault="00F10828" w:rsidP="0075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aramond-Semi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245" w:rsidRPr="00461E05" w:rsidRDefault="00752245" w:rsidP="00752245">
    <w:pPr>
      <w:pStyle w:val="Piedepgina"/>
      <w:jc w:val="center"/>
      <w:rPr>
        <w:rFonts w:ascii="AGaramond-Semibold" w:hAnsi="AGaramond-Semibold"/>
        <w:color w:val="61534E"/>
      </w:rPr>
    </w:pPr>
    <w:r w:rsidRPr="00461E05">
      <w:rPr>
        <w:rFonts w:ascii="AGaramond-Semibold" w:hAnsi="AGaramond-Semibold"/>
        <w:color w:val="61534E"/>
      </w:rPr>
      <w:fldChar w:fldCharType="begin"/>
    </w:r>
    <w:r w:rsidRPr="00461E05">
      <w:rPr>
        <w:rFonts w:ascii="AGaramond-Semibold" w:hAnsi="AGaramond-Semibold"/>
        <w:color w:val="61534E"/>
      </w:rPr>
      <w:instrText>PAGE   \* MERGEFORMAT</w:instrText>
    </w:r>
    <w:r w:rsidRPr="00461E05">
      <w:rPr>
        <w:rFonts w:ascii="AGaramond-Semibold" w:hAnsi="AGaramond-Semibold"/>
        <w:color w:val="61534E"/>
      </w:rPr>
      <w:fldChar w:fldCharType="separate"/>
    </w:r>
    <w:r w:rsidR="001F311E" w:rsidRPr="001F311E">
      <w:rPr>
        <w:rFonts w:ascii="AGaramond-Semibold" w:hAnsi="AGaramond-Semibold"/>
        <w:noProof/>
        <w:color w:val="61534E"/>
        <w:lang w:val="es-ES"/>
      </w:rPr>
      <w:t>1</w:t>
    </w:r>
    <w:r w:rsidRPr="00461E05">
      <w:rPr>
        <w:rFonts w:ascii="AGaramond-Semibold" w:hAnsi="AGaramond-Semibold"/>
        <w:color w:val="61534E"/>
      </w:rPr>
      <w:fldChar w:fldCharType="end"/>
    </w:r>
  </w:p>
  <w:p w:rsidR="00752245" w:rsidRDefault="00752245" w:rsidP="00752245">
    <w:pPr>
      <w:pStyle w:val="Piedepgina"/>
      <w:jc w:val="center"/>
    </w:pPr>
    <w:r>
      <w:rPr>
        <w:noProof/>
        <w:lang w:eastAsia="es-AR"/>
      </w:rPr>
      <w:drawing>
        <wp:inline distT="0" distB="0" distL="0" distR="0" wp14:anchorId="54006246" wp14:editId="2DC6F6AB">
          <wp:extent cx="285750" cy="219075"/>
          <wp:effectExtent l="0" t="0" r="0" b="9525"/>
          <wp:docPr id="2" name="Imagen 2" descr="Pie XIV Jornadas Misiones Jesuíti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 XIV Jornadas Misiones Jesuític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0828" w:rsidRDefault="00F10828" w:rsidP="00752245">
      <w:pPr>
        <w:spacing w:after="0" w:line="240" w:lineRule="auto"/>
      </w:pPr>
      <w:r>
        <w:separator/>
      </w:r>
    </w:p>
  </w:footnote>
  <w:footnote w:type="continuationSeparator" w:id="0">
    <w:p w:rsidR="00F10828" w:rsidRDefault="00F10828" w:rsidP="00752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C7F0F"/>
    <w:multiLevelType w:val="hybridMultilevel"/>
    <w:tmpl w:val="5A10A6D6"/>
    <w:lvl w:ilvl="0" w:tplc="6BE8FA3C">
      <w:numFmt w:val="bullet"/>
      <w:lvlText w:val="-"/>
      <w:lvlJc w:val="left"/>
      <w:pPr>
        <w:ind w:left="720" w:hanging="360"/>
      </w:pPr>
      <w:rPr>
        <w:rFonts w:ascii="AGaramond-Semibold" w:eastAsia="Calibri" w:hAnsi="AGaramond-Semibold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 w:cryptProviderType="rsaFull" w:cryptAlgorithmClass="hash" w:cryptAlgorithmType="typeAny" w:cryptAlgorithmSid="4" w:cryptSpinCount="100000" w:hash="ywPRT09XJIAQa7HwnJh/MgOBwVk=" w:salt="+EzmsUCTKLomqHp0fjsNl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ED7"/>
    <w:rsid w:val="000B20FE"/>
    <w:rsid w:val="000B545A"/>
    <w:rsid w:val="00111DF9"/>
    <w:rsid w:val="001879BF"/>
    <w:rsid w:val="001F311E"/>
    <w:rsid w:val="004776AA"/>
    <w:rsid w:val="0051140B"/>
    <w:rsid w:val="005702E0"/>
    <w:rsid w:val="00683258"/>
    <w:rsid w:val="00752245"/>
    <w:rsid w:val="008D5454"/>
    <w:rsid w:val="008F750D"/>
    <w:rsid w:val="0091370B"/>
    <w:rsid w:val="00970731"/>
    <w:rsid w:val="009D2ED7"/>
    <w:rsid w:val="00B36927"/>
    <w:rsid w:val="00E20A74"/>
    <w:rsid w:val="00E41CC2"/>
    <w:rsid w:val="00F1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5224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52245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table" w:styleId="Tablaconcuadrcula">
    <w:name w:val="Table Grid"/>
    <w:basedOn w:val="Tablanormal"/>
    <w:uiPriority w:val="59"/>
    <w:rsid w:val="0075224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2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2245"/>
  </w:style>
  <w:style w:type="paragraph" w:styleId="Piedepgina">
    <w:name w:val="footer"/>
    <w:basedOn w:val="Normal"/>
    <w:link w:val="PiedepginaCar"/>
    <w:uiPriority w:val="99"/>
    <w:unhideWhenUsed/>
    <w:rsid w:val="00752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5224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2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2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52245"/>
    <w:pPr>
      <w:spacing w:after="120" w:line="264" w:lineRule="auto"/>
      <w:ind w:left="720"/>
      <w:contextualSpacing/>
    </w:pPr>
    <w:rPr>
      <w:rFonts w:ascii="Calibri" w:eastAsia="Times New Roman" w:hAnsi="Calibri" w:cs="Times New Roman"/>
      <w:sz w:val="20"/>
      <w:szCs w:val="20"/>
    </w:rPr>
  </w:style>
  <w:style w:type="table" w:styleId="Tablaconcuadrcula">
    <w:name w:val="Table Grid"/>
    <w:basedOn w:val="Tablanormal"/>
    <w:uiPriority w:val="59"/>
    <w:rsid w:val="0075224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2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2245"/>
  </w:style>
  <w:style w:type="paragraph" w:styleId="Piedepgina">
    <w:name w:val="footer"/>
    <w:basedOn w:val="Normal"/>
    <w:link w:val="PiedepginaCar"/>
    <w:uiPriority w:val="99"/>
    <w:unhideWhenUsed/>
    <w:rsid w:val="007522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4E549AE4C3744AA8F149CB7351AB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0F6B7-6A2E-4BDF-8988-5BF7A33095DD}"/>
      </w:docPartPr>
      <w:docPartBody>
        <w:p w:rsidR="00000000" w:rsidRDefault="00CB68B5" w:rsidP="00CB68B5">
          <w:pPr>
            <w:pStyle w:val="44E549AE4C3744AA8F149CB7351AB5CC1"/>
          </w:pPr>
          <w:r w:rsidRPr="0097073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3039B64DCA145459DC1D990D1A5A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961AC-CAB4-4B69-BBA5-47DA72F42689}"/>
      </w:docPartPr>
      <w:docPartBody>
        <w:p w:rsidR="00000000" w:rsidRDefault="00CB68B5" w:rsidP="00CB68B5">
          <w:pPr>
            <w:pStyle w:val="A3039B64DCA145459DC1D990D1A5A4441"/>
          </w:pPr>
          <w:r>
            <w:rPr>
              <w:rStyle w:val="Textodelmarcadordeposicin"/>
            </w:rPr>
            <w:t>Nombre y Apellido</w:t>
          </w:r>
          <w:r w:rsidRPr="00954A09">
            <w:rPr>
              <w:rStyle w:val="Textodelmarcadordeposicin"/>
            </w:rPr>
            <w:t>.</w:t>
          </w:r>
        </w:p>
      </w:docPartBody>
    </w:docPart>
    <w:docPart>
      <w:docPartPr>
        <w:name w:val="D883FE259FE94D858AA392641FDA0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3EB22-204E-446F-AA7F-7B278910B1CB}"/>
      </w:docPartPr>
      <w:docPartBody>
        <w:p w:rsidR="00000000" w:rsidRDefault="00CB68B5" w:rsidP="00CB68B5">
          <w:pPr>
            <w:pStyle w:val="D883FE259FE94D858AA392641FDA080E1"/>
          </w:pPr>
          <w:r w:rsidRPr="0051140B">
            <w:rPr>
              <w:rStyle w:val="Textodelmarcadordeposicin"/>
            </w:rPr>
            <w:t>Fecha.</w:t>
          </w:r>
        </w:p>
      </w:docPartBody>
    </w:docPart>
    <w:docPart>
      <w:docPartPr>
        <w:name w:val="5B5E0D6FA738475EA0779BA177B59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D8BFB3-A8AA-4559-838A-17A0844711F5}"/>
      </w:docPartPr>
      <w:docPartBody>
        <w:p w:rsidR="00000000" w:rsidRDefault="00CB68B5" w:rsidP="00CB68B5">
          <w:pPr>
            <w:pStyle w:val="5B5E0D6FA738475EA0779BA177B597D31"/>
          </w:pPr>
          <w:r w:rsidRPr="0097073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aramond-Semi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8B5"/>
    <w:rsid w:val="00CB68B5"/>
    <w:rsid w:val="00F8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B68B5"/>
    <w:rPr>
      <w:color w:val="808080"/>
    </w:rPr>
  </w:style>
  <w:style w:type="paragraph" w:customStyle="1" w:styleId="44E549AE4C3744AA8F149CB7351AB5CC">
    <w:name w:val="44E549AE4C3744AA8F149CB7351AB5CC"/>
  </w:style>
  <w:style w:type="paragraph" w:customStyle="1" w:styleId="A3039B64DCA145459DC1D990D1A5A444">
    <w:name w:val="A3039B64DCA145459DC1D990D1A5A444"/>
  </w:style>
  <w:style w:type="paragraph" w:customStyle="1" w:styleId="D883FE259FE94D858AA392641FDA080E">
    <w:name w:val="D883FE259FE94D858AA392641FDA080E"/>
  </w:style>
  <w:style w:type="paragraph" w:customStyle="1" w:styleId="5B5E0D6FA738475EA0779BA177B597D3">
    <w:name w:val="5B5E0D6FA738475EA0779BA177B597D3"/>
    <w:rsid w:val="00CB68B5"/>
  </w:style>
  <w:style w:type="paragraph" w:customStyle="1" w:styleId="5B5E0D6FA738475EA0779BA177B597D31">
    <w:name w:val="5B5E0D6FA738475EA0779BA177B597D31"/>
    <w:rsid w:val="00CB68B5"/>
    <w:rPr>
      <w:rFonts w:eastAsiaTheme="minorHAnsi"/>
      <w:lang w:eastAsia="en-US"/>
    </w:rPr>
  </w:style>
  <w:style w:type="paragraph" w:customStyle="1" w:styleId="44E549AE4C3744AA8F149CB7351AB5CC1">
    <w:name w:val="44E549AE4C3744AA8F149CB7351AB5CC1"/>
    <w:rsid w:val="00CB68B5"/>
    <w:rPr>
      <w:rFonts w:eastAsiaTheme="minorHAnsi"/>
      <w:lang w:eastAsia="en-US"/>
    </w:rPr>
  </w:style>
  <w:style w:type="paragraph" w:customStyle="1" w:styleId="A3039B64DCA145459DC1D990D1A5A4441">
    <w:name w:val="A3039B64DCA145459DC1D990D1A5A4441"/>
    <w:rsid w:val="00CB68B5"/>
    <w:rPr>
      <w:rFonts w:eastAsiaTheme="minorHAnsi"/>
      <w:lang w:eastAsia="en-US"/>
    </w:rPr>
  </w:style>
  <w:style w:type="paragraph" w:customStyle="1" w:styleId="D883FE259FE94D858AA392641FDA080E1">
    <w:name w:val="D883FE259FE94D858AA392641FDA080E1"/>
    <w:rsid w:val="00CB68B5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B68B5"/>
    <w:rPr>
      <w:color w:val="808080"/>
    </w:rPr>
  </w:style>
  <w:style w:type="paragraph" w:customStyle="1" w:styleId="44E549AE4C3744AA8F149CB7351AB5CC">
    <w:name w:val="44E549AE4C3744AA8F149CB7351AB5CC"/>
  </w:style>
  <w:style w:type="paragraph" w:customStyle="1" w:styleId="A3039B64DCA145459DC1D990D1A5A444">
    <w:name w:val="A3039B64DCA145459DC1D990D1A5A444"/>
  </w:style>
  <w:style w:type="paragraph" w:customStyle="1" w:styleId="D883FE259FE94D858AA392641FDA080E">
    <w:name w:val="D883FE259FE94D858AA392641FDA080E"/>
  </w:style>
  <w:style w:type="paragraph" w:customStyle="1" w:styleId="5B5E0D6FA738475EA0779BA177B597D3">
    <w:name w:val="5B5E0D6FA738475EA0779BA177B597D3"/>
    <w:rsid w:val="00CB68B5"/>
  </w:style>
  <w:style w:type="paragraph" w:customStyle="1" w:styleId="5B5E0D6FA738475EA0779BA177B597D31">
    <w:name w:val="5B5E0D6FA738475EA0779BA177B597D31"/>
    <w:rsid w:val="00CB68B5"/>
    <w:rPr>
      <w:rFonts w:eastAsiaTheme="minorHAnsi"/>
      <w:lang w:eastAsia="en-US"/>
    </w:rPr>
  </w:style>
  <w:style w:type="paragraph" w:customStyle="1" w:styleId="44E549AE4C3744AA8F149CB7351AB5CC1">
    <w:name w:val="44E549AE4C3744AA8F149CB7351AB5CC1"/>
    <w:rsid w:val="00CB68B5"/>
    <w:rPr>
      <w:rFonts w:eastAsiaTheme="minorHAnsi"/>
      <w:lang w:eastAsia="en-US"/>
    </w:rPr>
  </w:style>
  <w:style w:type="paragraph" w:customStyle="1" w:styleId="A3039B64DCA145459DC1D990D1A5A4441">
    <w:name w:val="A3039B64DCA145459DC1D990D1A5A4441"/>
    <w:rsid w:val="00CB68B5"/>
    <w:rPr>
      <w:rFonts w:eastAsiaTheme="minorHAnsi"/>
      <w:lang w:eastAsia="en-US"/>
    </w:rPr>
  </w:style>
  <w:style w:type="paragraph" w:customStyle="1" w:styleId="D883FE259FE94D858AA392641FDA080E1">
    <w:name w:val="D883FE259FE94D858AA392641FDA080E1"/>
    <w:rsid w:val="00CB68B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ACUERDO PARA VENTA DE LIBROS 1.dotx</Template>
  <TotalTime>7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</dc:creator>
  <cp:lastModifiedBy>Cristian</cp:lastModifiedBy>
  <cp:revision>6</cp:revision>
  <dcterms:created xsi:type="dcterms:W3CDTF">2016-05-16T19:42:00Z</dcterms:created>
  <dcterms:modified xsi:type="dcterms:W3CDTF">2016-05-16T19:49:00Z</dcterms:modified>
</cp:coreProperties>
</file>